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3E51" w:rsidRDefault="00E13E51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E13E51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Goonhavern Primary School- Music</w:t>
            </w:r>
          </w:p>
        </w:tc>
      </w:tr>
      <w:tr w:rsidR="00E13E51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How do we make friends when we sing together?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Introducing beat</w:t>
            </w:r>
          </w:p>
        </w:tc>
      </w:tr>
    </w:tbl>
    <w:p w:rsidR="00E13E51" w:rsidRDefault="00E13E51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70"/>
        <w:gridCol w:w="6015"/>
      </w:tblGrid>
      <w:tr w:rsidR="00E13E51">
        <w:trPr>
          <w:trHeight w:val="420"/>
        </w:trPr>
        <w:tc>
          <w:tcPr>
            <w:tcW w:w="297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601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E13E51">
        <w:trPr>
          <w:trHeight w:val="420"/>
        </w:trPr>
        <w:tc>
          <w:tcPr>
            <w:tcW w:w="297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am able to sing a range of well-known nursery rhymes and songs. I can perform songs, rhymes, poems and stories with others, and – when appropriate – try to move in time with music. </w:t>
            </w:r>
          </w:p>
          <w:p w:rsidR="00E13E51" w:rsidRDefault="00E13E51">
            <w:pPr>
              <w:spacing w:before="220" w:after="220"/>
              <w:rPr>
                <w:sz w:val="16"/>
                <w:szCs w:val="16"/>
              </w:rPr>
            </w:pPr>
          </w:p>
          <w:p w:rsidR="00E13E51" w:rsidRDefault="00E13E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improvise using the notes C, D and E on a glockenspiel or xyloph</w:t>
            </w:r>
            <w:r>
              <w:rPr>
                <w:sz w:val="16"/>
                <w:szCs w:val="16"/>
              </w:rPr>
              <w:t xml:space="preserve">one. </w:t>
            </w:r>
          </w:p>
        </w:tc>
      </w:tr>
      <w:tr w:rsidR="00E13E5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13E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move to the beat and sing along to songs as a group.</w:t>
            </w:r>
          </w:p>
        </w:tc>
      </w:tr>
      <w:tr w:rsidR="00E13E5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13E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can recognise and clap back quavers, crotchets and minims (as short short, short and long notes and colours). </w:t>
            </w:r>
          </w:p>
        </w:tc>
      </w:tr>
      <w:tr w:rsidR="00E13E5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13E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recognise and sing back high and low notes.</w:t>
            </w:r>
          </w:p>
        </w:tc>
      </w:tr>
      <w:tr w:rsidR="00E13E5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13E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compose a simple melody using between two and five notes.</w:t>
            </w:r>
          </w:p>
        </w:tc>
      </w:tr>
      <w:tr w:rsidR="00E13E51">
        <w:trPr>
          <w:trHeight w:val="420"/>
        </w:trPr>
        <w:tc>
          <w:tcPr>
            <w:tcW w:w="297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13E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60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can create a graphic score to record my composition.</w:t>
            </w:r>
          </w:p>
        </w:tc>
      </w:tr>
      <w:tr w:rsidR="00E13E5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E13E51" w:rsidRDefault="00ED504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43425" cy="904875"/>
                  <wp:effectExtent l="0" t="0" r="0" b="0"/>
                  <wp:docPr id="1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8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4342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3E51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Welbeing</w:t>
            </w:r>
          </w:p>
          <w:p w:rsidR="00E13E51" w:rsidRDefault="00ED504F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1285875" cy="904875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r="616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8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1390650" cy="904875"/>
                  <wp:effectExtent l="0" t="0" r="0" b="0"/>
                  <wp:docPr id="2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85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13E51" w:rsidRDefault="00ED504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E13E51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E13E5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Improvise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To create and perform without preparation. </w:t>
            </w:r>
          </w:p>
        </w:tc>
      </w:tr>
      <w:tr w:rsidR="00E13E5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Composition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 make up a piece of music.</w:t>
            </w:r>
          </w:p>
        </w:tc>
      </w:tr>
      <w:tr w:rsidR="00E13E5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Quavers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half a beat.</w:t>
            </w:r>
          </w:p>
        </w:tc>
      </w:tr>
      <w:tr w:rsidR="00E13E5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Crotchets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one full beat.</w:t>
            </w:r>
          </w:p>
        </w:tc>
      </w:tr>
      <w:tr w:rsidR="00E13E5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musical note worth two full beats.</w:t>
            </w:r>
          </w:p>
        </w:tc>
      </w:tr>
      <w:tr w:rsidR="00E13E5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Melody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sequence of single notes that makes a musical tune.</w:t>
            </w:r>
          </w:p>
        </w:tc>
      </w:tr>
      <w:tr w:rsidR="00E13E5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Graphic Score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 image or picture with symbols to represent notes.</w:t>
            </w:r>
          </w:p>
        </w:tc>
      </w:tr>
      <w:tr w:rsidR="00E13E5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Notes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written sign to represent the pitch and duration within music.</w:t>
            </w:r>
          </w:p>
        </w:tc>
      </w:tr>
      <w:tr w:rsidR="00E13E51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Beat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regular, rhythmic (and sometimes strong) sound.</w:t>
            </w:r>
          </w:p>
        </w:tc>
      </w:tr>
    </w:tbl>
    <w:p w:rsidR="00E13E51" w:rsidRDefault="00E13E51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E13E51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E13E51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13E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13E51" w:rsidRDefault="00E13E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E13E51" w:rsidRDefault="00E13E5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piece can you create using the notes C, D and E on a glockenspiel or xylophone?</w:t>
            </w:r>
          </w:p>
          <w:p w:rsidR="00E13E51" w:rsidRDefault="00ED504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What rhythms can you make using quavers, crotchets and minims when clapping? </w:t>
            </w:r>
          </w:p>
        </w:tc>
      </w:tr>
    </w:tbl>
    <w:p w:rsidR="00E13E51" w:rsidRDefault="00E13E51"/>
    <w:p w:rsidR="00E13E51" w:rsidRDefault="00E13E51"/>
    <w:p w:rsidR="00E13E51" w:rsidRDefault="00E13E51"/>
    <w:p w:rsidR="00E13E51" w:rsidRDefault="00E13E51"/>
    <w:p w:rsidR="00E13E51" w:rsidRDefault="00E13E51"/>
    <w:p w:rsidR="00E13E51" w:rsidRDefault="00E13E51"/>
    <w:p w:rsidR="00E13E51" w:rsidRDefault="00E13E51"/>
    <w:p w:rsidR="00E13E51" w:rsidRDefault="00E13E51"/>
    <w:sectPr w:rsidR="00E13E51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04F" w:rsidRDefault="00ED504F">
      <w:pPr>
        <w:spacing w:line="240" w:lineRule="auto"/>
      </w:pPr>
      <w:r>
        <w:separator/>
      </w:r>
    </w:p>
  </w:endnote>
  <w:endnote w:type="continuationSeparator" w:id="0">
    <w:p w:rsidR="00ED504F" w:rsidRDefault="00ED50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04F" w:rsidRDefault="00ED504F">
      <w:pPr>
        <w:spacing w:line="240" w:lineRule="auto"/>
      </w:pPr>
      <w:r>
        <w:separator/>
      </w:r>
    </w:p>
  </w:footnote>
  <w:footnote w:type="continuationSeparator" w:id="0">
    <w:p w:rsidR="00ED504F" w:rsidRDefault="00ED50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3E51" w:rsidRDefault="00E13E5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51"/>
    <w:rsid w:val="00CC594D"/>
    <w:rsid w:val="00E13E51"/>
    <w:rsid w:val="00ED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76B2BC-8575-4BAC-AE32-6E13E09E8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D7462BE0</Template>
  <TotalTime>0</TotalTime>
  <Pages>2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2</cp:revision>
  <dcterms:created xsi:type="dcterms:W3CDTF">2022-10-03T10:42:00Z</dcterms:created>
  <dcterms:modified xsi:type="dcterms:W3CDTF">2022-10-03T10:42:00Z</dcterms:modified>
</cp:coreProperties>
</file>